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362" w:rsidRPr="00A479CB" w:rsidRDefault="000F4362" w:rsidP="000F4362">
      <w:pPr>
        <w:pStyle w:val="ac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4362" w:rsidRPr="00A479CB" w:rsidRDefault="000F4362" w:rsidP="00A479CB">
      <w:pPr>
        <w:pStyle w:val="ac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9CB">
        <w:rPr>
          <w:rFonts w:ascii="Times New Roman" w:hAnsi="Times New Roman" w:cs="Times New Roman"/>
          <w:b/>
          <w:sz w:val="28"/>
          <w:szCs w:val="28"/>
        </w:rPr>
        <w:t>ООО «Системы модернизации складов»</w:t>
      </w:r>
    </w:p>
    <w:p w:rsidR="00A479CB" w:rsidRPr="00A479CB" w:rsidRDefault="00A479CB" w:rsidP="00A479CB">
      <w:pPr>
        <w:pStyle w:val="ac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9CB">
        <w:rPr>
          <w:rFonts w:ascii="Times New Roman" w:hAnsi="Times New Roman" w:cs="Times New Roman"/>
          <w:b/>
          <w:sz w:val="28"/>
          <w:szCs w:val="28"/>
        </w:rPr>
        <w:t>Поможет Вам увеличить эффективность Вашего бизнеса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A479CB">
        <w:rPr>
          <w:rFonts w:ascii="Times New Roman" w:hAnsi="Times New Roman" w:cs="Times New Roman"/>
          <w:b/>
          <w:sz w:val="28"/>
          <w:szCs w:val="28"/>
        </w:rPr>
        <w:t xml:space="preserve"> путём создания качественной продукции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A479CB" w:rsidRDefault="00A479CB" w:rsidP="00A479CB">
      <w:pPr>
        <w:pStyle w:val="ac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9506C" w:rsidRPr="00442B96" w:rsidRDefault="00A479CB" w:rsidP="00442B96">
      <w:pPr>
        <w:pStyle w:val="ac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A479CB">
        <w:rPr>
          <w:rFonts w:ascii="Times New Roman" w:hAnsi="Times New Roman" w:cs="Times New Roman"/>
          <w:b/>
          <w:sz w:val="28"/>
          <w:szCs w:val="28"/>
        </w:rPr>
        <w:t>Наши услуги:</w:t>
      </w:r>
      <w:r w:rsidR="00442B9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442B96" w:rsidRPr="00442B96">
        <w:rPr>
          <w:rFonts w:ascii="Times New Roman" w:hAnsi="Times New Roman" w:cs="Times New Roman"/>
          <w:b/>
          <w:sz w:val="24"/>
          <w:szCs w:val="24"/>
        </w:rPr>
        <w:t>(Производство,  Монтаж,  Доставка,  Гарантийное обслуживание, Сертификат ЕС)</w:t>
      </w:r>
    </w:p>
    <w:p w:rsidR="000F4362" w:rsidRPr="00345D75" w:rsidRDefault="000F4362" w:rsidP="000F4362">
      <w:pPr>
        <w:pStyle w:val="ac"/>
        <w:ind w:left="72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479CB">
        <w:rPr>
          <w:rFonts w:ascii="Times New Roman" w:hAnsi="Times New Roman" w:cs="Times New Roman"/>
          <w:b/>
          <w:sz w:val="32"/>
          <w:szCs w:val="32"/>
        </w:rPr>
        <w:t xml:space="preserve">-  Производство </w:t>
      </w:r>
      <w:r w:rsidR="00345D75">
        <w:rPr>
          <w:rFonts w:ascii="Times New Roman" w:hAnsi="Times New Roman" w:cs="Times New Roman"/>
          <w:b/>
          <w:sz w:val="32"/>
          <w:szCs w:val="32"/>
          <w:lang w:val="uk-UA"/>
        </w:rPr>
        <w:t xml:space="preserve">и ремонт </w:t>
      </w:r>
      <w:r w:rsidRPr="00A479CB">
        <w:rPr>
          <w:rFonts w:ascii="Times New Roman" w:hAnsi="Times New Roman" w:cs="Times New Roman"/>
          <w:b/>
          <w:sz w:val="32"/>
          <w:szCs w:val="32"/>
        </w:rPr>
        <w:t>ленточных и роликовых конвейеров</w:t>
      </w:r>
      <w:r w:rsidR="00E25C71" w:rsidRPr="00A479CB">
        <w:rPr>
          <w:rFonts w:ascii="Times New Roman" w:hAnsi="Times New Roman" w:cs="Times New Roman"/>
          <w:b/>
          <w:sz w:val="32"/>
          <w:szCs w:val="32"/>
        </w:rPr>
        <w:t>;</w:t>
      </w:r>
      <w:r w:rsidR="00345D7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A479CB" w:rsidRDefault="00A479CB" w:rsidP="000F4362">
      <w:pPr>
        <w:pStyle w:val="ac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479CB" w:rsidRDefault="00A479CB" w:rsidP="000F4362">
      <w:pPr>
        <w:pStyle w:val="ac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75468" cy="1504950"/>
            <wp:effectExtent l="0" t="0" r="0" b="0"/>
            <wp:docPr id="11" name="Рисунок 11" descr="D:\смс\Далер Все фото\image-0-02-05-54dc3853fc86c70dc47063d3b2abaa1efdab377826f10292ac4059fbf5ccc5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мс\Далер Все фото\image-0-02-05-54dc3853fc86c70dc47063d3b2abaa1efdab377826f10292ac4059fbf5ccc5a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38" cy="150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44539" cy="1514475"/>
            <wp:effectExtent l="0" t="0" r="0" b="0"/>
            <wp:docPr id="13" name="Рисунок 13" descr="C:\Users\men_saidov\Desktop\0-02-04-a108331f78e671416c806913bcfb964ce0850d4859863c2403bb8639242a1ddd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n_saidov\Desktop\0-02-04-a108331f78e671416c806913bcfb964ce0850d4859863c2403bb8639242a1ddd_fu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75" cy="151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C70A9" wp14:editId="138ADA04">
            <wp:extent cx="2019299" cy="1514475"/>
            <wp:effectExtent l="0" t="0" r="635" b="0"/>
            <wp:docPr id="10" name="Рисунок 10" descr="C:\Users\men_saidov\AppData\Local\Microsoft\Windows\INetCache\Content.Word\20180124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n_saidov\AppData\Local\Microsoft\Windows\INetCache\Content.Word\20180124_093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24" cy="15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14475" cy="1514475"/>
            <wp:effectExtent l="0" t="0" r="9525" b="9525"/>
            <wp:docPr id="14" name="Рисунок 14" descr="D:\смс\Далер Все фото\0-02-05-c1c5d6687aa18438711f46091fcb95ccfabb1fdce820a972730628163b990fec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мс\Далер Все фото\0-02-05-c1c5d6687aa18438711f46091fcb95ccfabb1fdce820a972730628163b990fec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CB" w:rsidRDefault="00A479CB" w:rsidP="000F4362">
      <w:pPr>
        <w:pStyle w:val="ac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E25C71" w:rsidRDefault="00E25C71" w:rsidP="000F4362">
      <w:pPr>
        <w:pStyle w:val="ac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A479CB">
        <w:rPr>
          <w:rFonts w:ascii="Times New Roman" w:hAnsi="Times New Roman" w:cs="Times New Roman"/>
          <w:b/>
          <w:sz w:val="28"/>
          <w:szCs w:val="28"/>
        </w:rPr>
        <w:t xml:space="preserve">-  Производство </w:t>
      </w:r>
      <w:r w:rsidR="00345D7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 ремонт </w:t>
      </w:r>
      <w:bookmarkStart w:id="0" w:name="_GoBack"/>
      <w:bookmarkEnd w:id="0"/>
      <w:r w:rsidRPr="00A479CB">
        <w:rPr>
          <w:rFonts w:ascii="Times New Roman" w:hAnsi="Times New Roman" w:cs="Times New Roman"/>
          <w:b/>
          <w:sz w:val="28"/>
          <w:szCs w:val="28"/>
        </w:rPr>
        <w:t>линий по переработке ягод, овощей, фруктов и корнеплодов;</w:t>
      </w:r>
    </w:p>
    <w:p w:rsidR="00A479CB" w:rsidRDefault="00A479CB" w:rsidP="000F4362">
      <w:pPr>
        <w:pStyle w:val="ac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1DD019" wp14:editId="5DC532F6">
            <wp:extent cx="2171700" cy="1221582"/>
            <wp:effectExtent l="0" t="0" r="0" b="0"/>
            <wp:docPr id="7" name="Рисунок 7" descr="D:\смс\Далер Все фото\0-02-04-1483e46760bee603e33560fc2afc960b4e4aead5a12f3300ba3779c5b5a8fa7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мс\Далер Все фото\0-02-04-1483e46760bee603e33560fc2afc960b4e4aead5a12f3300ba3779c5b5a8fa79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80" cy="122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19225" cy="1216521"/>
            <wp:effectExtent l="0" t="0" r="0" b="3175"/>
            <wp:docPr id="15" name="Рисунок 15" descr="D:\смс\Далер Все фото\Барбота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мс\Далер Все фото\Барботаж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04" cy="12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09703" cy="1213229"/>
            <wp:effectExtent l="0" t="0" r="5080" b="6350"/>
            <wp:docPr id="16" name="Рисунок 16" descr="D:\смс\Далер Все фото\IMG_20160721_18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мс\Далер Все фото\IMG_20160721_184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49" cy="121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95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35479" cy="1209675"/>
            <wp:effectExtent l="0" t="0" r="8255" b="0"/>
            <wp:docPr id="17" name="Рисунок 17" descr="D:\смс\Далер Все фото\moech_mashina_12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мс\Далер Все фото\moech_mashina_1206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29" cy="121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95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00113" cy="1200150"/>
            <wp:effectExtent l="0" t="0" r="0" b="0"/>
            <wp:docPr id="18" name="Рисунок 18" descr="D:\смс\Далер Все фото\20882882_1506227386109472_3605320475261500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мс\Далер Все фото\20882882_1506227386109472_360532047526150061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68" cy="12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A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38225" cy="1200150"/>
            <wp:effectExtent l="0" t="0" r="9525" b="0"/>
            <wp:docPr id="19" name="Рисунок 19" descr="C:\Users\men_saidov\Desktop\0-02-04-2dc349ec04b3c245fe8678499f3839cdfc8fc6f9360ed4cc601bf382cbf2ac4c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n_saidov\Desktop\0-02-04-2dc349ec04b3c245fe8678499f3839cdfc8fc6f9360ed4cc601bf382cbf2ac4c_fu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09" cy="120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71" w:rsidRDefault="00FB57DA" w:rsidP="00B46A72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554D8E0" wp14:editId="3310EDB5">
            <wp:simplePos x="0" y="0"/>
            <wp:positionH relativeFrom="column">
              <wp:posOffset>5476875</wp:posOffset>
            </wp:positionH>
            <wp:positionV relativeFrom="paragraph">
              <wp:posOffset>25400</wp:posOffset>
            </wp:positionV>
            <wp:extent cx="3790950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21" name="Рисунок 21" descr="C:\Users\men_saidov\Desktop\0-02-04-b4b9ac01d67b039e709e1f3e1e6da2874a907457108ba8addb19031d230752b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n_saidov\Desktop\0-02-04-b4b9ac01d67b039e709e1f3e1e6da2874a907457108ba8addb19031d230752b9_fu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C71" w:rsidRPr="00B46A72">
        <w:rPr>
          <w:rFonts w:ascii="Times New Roman" w:hAnsi="Times New Roman" w:cs="Times New Roman"/>
          <w:b/>
          <w:sz w:val="28"/>
          <w:szCs w:val="28"/>
        </w:rPr>
        <w:t xml:space="preserve">-  Производство </w:t>
      </w:r>
      <w:r w:rsidR="00345D7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 ремонт </w:t>
      </w:r>
      <w:r w:rsidR="00E25C71" w:rsidRPr="00B46A72">
        <w:rPr>
          <w:rFonts w:ascii="Times New Roman" w:hAnsi="Times New Roman" w:cs="Times New Roman"/>
          <w:b/>
          <w:sz w:val="28"/>
          <w:szCs w:val="28"/>
        </w:rPr>
        <w:t xml:space="preserve">сортировочных </w:t>
      </w:r>
      <w:r w:rsidR="00B46A72">
        <w:rPr>
          <w:rFonts w:ascii="Times New Roman" w:hAnsi="Times New Roman" w:cs="Times New Roman"/>
          <w:b/>
          <w:sz w:val="28"/>
          <w:szCs w:val="28"/>
        </w:rPr>
        <w:t>линий для</w:t>
      </w:r>
      <w:r w:rsidR="00E25C71" w:rsidRPr="00B46A72">
        <w:rPr>
          <w:rFonts w:ascii="Times New Roman" w:hAnsi="Times New Roman" w:cs="Times New Roman"/>
          <w:b/>
          <w:sz w:val="28"/>
          <w:szCs w:val="28"/>
        </w:rPr>
        <w:t xml:space="preserve"> вторсырья;</w:t>
      </w:r>
    </w:p>
    <w:p w:rsidR="00B46A72" w:rsidRDefault="00B46A72" w:rsidP="00B46A72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E25C71" w:rsidRPr="00B46A72" w:rsidRDefault="00E25C71" w:rsidP="00B46A72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B46A72">
        <w:rPr>
          <w:rFonts w:ascii="Times New Roman" w:hAnsi="Times New Roman" w:cs="Times New Roman"/>
          <w:b/>
          <w:sz w:val="28"/>
          <w:szCs w:val="28"/>
        </w:rPr>
        <w:t xml:space="preserve">-  Производство </w:t>
      </w:r>
      <w:r w:rsidR="00345D7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 ремонт </w:t>
      </w:r>
      <w:r w:rsidRPr="00B46A72">
        <w:rPr>
          <w:rFonts w:ascii="Times New Roman" w:hAnsi="Times New Roman" w:cs="Times New Roman"/>
          <w:b/>
          <w:sz w:val="28"/>
          <w:szCs w:val="28"/>
        </w:rPr>
        <w:t>индивидуального оборудования</w:t>
      </w:r>
      <w:r w:rsidR="00FB57DA">
        <w:rPr>
          <w:rFonts w:ascii="Times New Roman" w:hAnsi="Times New Roman" w:cs="Times New Roman"/>
          <w:b/>
          <w:sz w:val="28"/>
          <w:szCs w:val="28"/>
        </w:rPr>
        <w:t>, складской техники</w:t>
      </w:r>
      <w:r w:rsidRPr="00B46A72">
        <w:rPr>
          <w:rFonts w:ascii="Times New Roman" w:hAnsi="Times New Roman" w:cs="Times New Roman"/>
          <w:b/>
          <w:sz w:val="28"/>
          <w:szCs w:val="28"/>
        </w:rPr>
        <w:t xml:space="preserve"> и различных металлоконструкций</w:t>
      </w:r>
      <w:r w:rsidR="00FB57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6A72">
        <w:rPr>
          <w:rFonts w:ascii="Times New Roman" w:hAnsi="Times New Roman" w:cs="Times New Roman"/>
          <w:b/>
          <w:sz w:val="28"/>
          <w:szCs w:val="28"/>
        </w:rPr>
        <w:t>под заказ;</w:t>
      </w:r>
    </w:p>
    <w:p w:rsidR="000F4362" w:rsidRDefault="000F4362" w:rsidP="000F4362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362" w:rsidRDefault="00B9506C" w:rsidP="00803F34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AAB86F" wp14:editId="6872379D">
            <wp:extent cx="1092993" cy="1219200"/>
            <wp:effectExtent l="0" t="0" r="0" b="0"/>
            <wp:docPr id="8" name="Рисунок 8" descr="D:\смс\Далер Все фото\0-02-05-1fe5bcf5f77e1f5255bd4cf5e6b522918f746d14b7002f0ccd9407d8cc36410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мс\Далер Все фото\0-02-05-1fe5bcf5f77e1f5255bd4cf5e6b522918f746d14b7002f0ccd9407d8cc364105_fu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8" cy="123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7D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38325" cy="1219200"/>
            <wp:effectExtent l="0" t="0" r="0" b="0"/>
            <wp:docPr id="22" name="Рисунок 22" descr="C:\Users\men_saidov\Desktop\0-02-05-516923d1fb314c17a96e629df07ad908d450eae8a54f829e61efca371bb9666c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n_saidov\Desktop\0-02-05-516923d1fb314c17a96e629df07ad908d450eae8a54f829e61efca371bb9666c_fu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20" cy="12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7DA" w:rsidRPr="00FB57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57D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19250" cy="1209675"/>
            <wp:effectExtent l="0" t="0" r="0" b="9525"/>
            <wp:docPr id="25" name="Рисунок 25" descr="C:\Users\men_saidov\Desktop\0-02-05-56478d0a26d39f44ac96441ffaea44cf8dfcf474f0d97c146661d4b3a47225fe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n_saidov\Desktop\0-02-05-56478d0a26d39f44ac96441ffaea44cf8dfcf474f0d97c146661d4b3a47225fe_fu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62" w:rsidRDefault="000F4362" w:rsidP="00803F34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0F4362" w:rsidRPr="00FB57DA" w:rsidRDefault="00FB57DA" w:rsidP="00803F34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FB57DA">
        <w:rPr>
          <w:rFonts w:ascii="Times New Roman" w:hAnsi="Times New Roman" w:cs="Times New Roman"/>
          <w:b/>
          <w:sz w:val="28"/>
          <w:szCs w:val="28"/>
        </w:rPr>
        <w:t xml:space="preserve">- Производство </w:t>
      </w:r>
      <w:r w:rsidR="00345D7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 ремонт </w:t>
      </w:r>
      <w:proofErr w:type="spellStart"/>
      <w:r w:rsidR="00345D75">
        <w:rPr>
          <w:rFonts w:ascii="Times New Roman" w:hAnsi="Times New Roman" w:cs="Times New Roman"/>
          <w:b/>
          <w:sz w:val="28"/>
          <w:szCs w:val="28"/>
          <w:lang w:val="uk-UA"/>
        </w:rPr>
        <w:t>конвейеров</w:t>
      </w:r>
      <w:proofErr w:type="spellEnd"/>
      <w:r w:rsidRPr="00FB57DA">
        <w:rPr>
          <w:rFonts w:ascii="Times New Roman" w:hAnsi="Times New Roman" w:cs="Times New Roman"/>
          <w:b/>
          <w:sz w:val="28"/>
          <w:szCs w:val="28"/>
        </w:rPr>
        <w:t>;</w:t>
      </w:r>
    </w:p>
    <w:p w:rsidR="00FB57DA" w:rsidRPr="000F4362" w:rsidRDefault="00FB57DA" w:rsidP="00803F34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95475" cy="1001443"/>
            <wp:effectExtent l="0" t="0" r="0" b="8255"/>
            <wp:docPr id="23" name="Рисунок 23" descr="C:\Users\men_saidov\Desktop\26991699_1658599030872306_30255325164381240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n_saidov\Desktop\26991699_1658599030872306_302553251643812403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44" cy="100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7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55379" cy="1000125"/>
            <wp:effectExtent l="0" t="0" r="2540" b="0"/>
            <wp:docPr id="24" name="Рисунок 24" descr="C:\Users\men_saidov\Desktop\26992760_1658599007538975_2851719642847505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n_saidov\Desktop\26992760_1658599007538975_2851719642847505299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79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DA" w:rsidRDefault="00FB57DA" w:rsidP="00803F34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2B4C50" w:rsidRDefault="002B4C50" w:rsidP="00803F34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ООО «Система модернизации складов»</w:t>
      </w:r>
    </w:p>
    <w:p w:rsidR="008205C3" w:rsidRDefault="00803F34" w:rsidP="008205C3">
      <w:pPr>
        <w:pStyle w:val="ac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Директор </w:t>
      </w:r>
      <w:r w:rsidR="008205C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по </w:t>
      </w:r>
      <w:proofErr w:type="spellStart"/>
      <w:r w:rsidR="008205C3">
        <w:rPr>
          <w:rFonts w:ascii="Times New Roman" w:hAnsi="Times New Roman" w:cs="Times New Roman"/>
          <w:b/>
          <w:sz w:val="24"/>
          <w:szCs w:val="24"/>
          <w:lang w:val="uk-UA"/>
        </w:rPr>
        <w:t>региональному</w:t>
      </w:r>
      <w:proofErr w:type="spellEnd"/>
      <w:r w:rsidR="008205C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8205C3">
        <w:rPr>
          <w:rFonts w:ascii="Times New Roman" w:hAnsi="Times New Roman" w:cs="Times New Roman"/>
          <w:b/>
          <w:sz w:val="24"/>
          <w:szCs w:val="24"/>
          <w:lang w:val="uk-UA"/>
        </w:rPr>
        <w:t>развитию</w:t>
      </w:r>
      <w:proofErr w:type="spellEnd"/>
      <w:r w:rsidR="008205C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РСС</w:t>
      </w:r>
    </w:p>
    <w:p w:rsidR="008205C3" w:rsidRDefault="008205C3" w:rsidP="008205C3">
      <w:pPr>
        <w:pStyle w:val="ac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Гречишкин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Максим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Александрович</w:t>
      </w:r>
      <w:proofErr w:type="spellEnd"/>
    </w:p>
    <w:p w:rsidR="008205C3" w:rsidRDefault="008205C3" w:rsidP="008205C3">
      <w:pPr>
        <w:pStyle w:val="ac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+380956417844, +380682702012</w:t>
      </w:r>
    </w:p>
    <w:p w:rsidR="008205C3" w:rsidRPr="008205C3" w:rsidRDefault="008205C3" w:rsidP="008205C3">
      <w:pPr>
        <w:pStyle w:val="ac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51507" w:rsidRPr="00BC6CCE" w:rsidRDefault="00A51507" w:rsidP="00803F34">
      <w:pPr>
        <w:pStyle w:val="ac"/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A51507" w:rsidRPr="00BC6CCE" w:rsidSect="00B9506C">
      <w:headerReference w:type="default" r:id="rId23"/>
      <w:footerReference w:type="default" r:id="rId24"/>
      <w:pgSz w:w="16838" w:h="11906" w:orient="landscape"/>
      <w:pgMar w:top="360" w:right="720" w:bottom="720" w:left="720" w:header="284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984" w:rsidRDefault="00682984" w:rsidP="00A9087F">
      <w:pPr>
        <w:spacing w:after="0" w:line="240" w:lineRule="auto"/>
      </w:pPr>
      <w:r>
        <w:separator/>
      </w:r>
    </w:p>
  </w:endnote>
  <w:endnote w:type="continuationSeparator" w:id="0">
    <w:p w:rsidR="00682984" w:rsidRDefault="00682984" w:rsidP="00A90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Franklin Gothic Book">
    <w:altName w:val="Franklin Gothic Medium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A86" w:rsidRDefault="00D46A86">
    <w:pPr>
      <w:pStyle w:val="a5"/>
      <w:rPr>
        <w:lang w:val="en-US"/>
      </w:rPr>
    </w:pPr>
    <w:r w:rsidRPr="006A5578">
      <w:rPr>
        <w:noProof/>
      </w:rPr>
      <w:drawing>
        <wp:inline distT="0" distB="0" distL="0" distR="0" wp14:anchorId="0966E5D4" wp14:editId="4B8BBE9F">
          <wp:extent cx="5715000" cy="95250"/>
          <wp:effectExtent l="19050" t="0" r="0" b="0"/>
          <wp:docPr id="6" name="Рисунок 4" descr="C:\Program Files\Microsoft Office\MEDIA\OFFICE12\Lines\BD15035_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Program Files\Microsoft Office\MEDIA\OFFICE12\Lines\BD15035_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95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46A86" w:rsidRPr="00DB3A1E" w:rsidRDefault="00D46A86" w:rsidP="006A5578">
    <w:pPr>
      <w:pStyle w:val="a5"/>
      <w:jc w:val="right"/>
      <w:rPr>
        <w:sz w:val="20"/>
        <w:szCs w:val="20"/>
        <w:lang w:val="uk-UA"/>
      </w:rPr>
    </w:pPr>
    <w:r w:rsidRPr="00783056">
      <w:rPr>
        <w:sz w:val="20"/>
        <w:szCs w:val="20"/>
      </w:rPr>
      <w:t>3</w:t>
    </w:r>
    <w:r>
      <w:rPr>
        <w:sz w:val="20"/>
        <w:szCs w:val="20"/>
      </w:rPr>
      <w:t>8750</w:t>
    </w:r>
    <w:r w:rsidRPr="00783056">
      <w:rPr>
        <w:sz w:val="20"/>
        <w:szCs w:val="20"/>
      </w:rPr>
      <w:t xml:space="preserve">, </w:t>
    </w:r>
    <w:r w:rsidRPr="00DB3A1E">
      <w:rPr>
        <w:sz w:val="20"/>
        <w:szCs w:val="20"/>
        <w:lang w:val="uk-UA"/>
      </w:rPr>
      <w:t>Україна, Полтав</w:t>
    </w:r>
    <w:r>
      <w:rPr>
        <w:sz w:val="20"/>
        <w:szCs w:val="20"/>
        <w:lang w:val="uk-UA"/>
      </w:rPr>
      <w:t>ська обл., Полтавський р-н, с. Щербані</w:t>
    </w:r>
    <w:r w:rsidRPr="00DB3A1E">
      <w:rPr>
        <w:sz w:val="20"/>
        <w:szCs w:val="20"/>
        <w:lang w:val="uk-UA"/>
      </w:rPr>
      <w:t xml:space="preserve">, вул. </w:t>
    </w:r>
    <w:r>
      <w:rPr>
        <w:sz w:val="20"/>
        <w:szCs w:val="20"/>
        <w:lang w:val="uk-UA"/>
      </w:rPr>
      <w:t>Світла</w:t>
    </w:r>
    <w:r w:rsidRPr="00DB3A1E">
      <w:rPr>
        <w:sz w:val="20"/>
        <w:szCs w:val="20"/>
        <w:lang w:val="uk-UA"/>
      </w:rPr>
      <w:t xml:space="preserve">, </w:t>
    </w:r>
    <w:r>
      <w:rPr>
        <w:sz w:val="20"/>
        <w:szCs w:val="20"/>
        <w:lang w:val="uk-UA"/>
      </w:rPr>
      <w:t>3Б</w:t>
    </w:r>
  </w:p>
  <w:p w:rsidR="00D46A86" w:rsidRDefault="00D46A86" w:rsidP="006A5578">
    <w:pPr>
      <w:pStyle w:val="a5"/>
      <w:jc w:val="right"/>
      <w:rPr>
        <w:sz w:val="20"/>
        <w:szCs w:val="20"/>
        <w:lang w:val="uk-UA"/>
      </w:rPr>
    </w:pPr>
    <w:r w:rsidRPr="00DB3A1E">
      <w:rPr>
        <w:sz w:val="20"/>
        <w:szCs w:val="20"/>
        <w:lang w:val="uk-UA"/>
      </w:rPr>
      <w:t>р/р 2600</w:t>
    </w:r>
    <w:r>
      <w:rPr>
        <w:sz w:val="20"/>
        <w:szCs w:val="20"/>
        <w:lang w:val="uk-UA"/>
      </w:rPr>
      <w:t>5</w:t>
    </w:r>
    <w:r w:rsidRPr="00DB3A1E">
      <w:rPr>
        <w:sz w:val="20"/>
        <w:szCs w:val="20"/>
        <w:lang w:val="uk-UA"/>
      </w:rPr>
      <w:t>05</w:t>
    </w:r>
    <w:r>
      <w:rPr>
        <w:sz w:val="20"/>
        <w:szCs w:val="20"/>
        <w:lang w:val="uk-UA"/>
      </w:rPr>
      <w:t>4617751</w:t>
    </w:r>
    <w:r w:rsidRPr="00DB3A1E">
      <w:rPr>
        <w:sz w:val="20"/>
        <w:szCs w:val="20"/>
        <w:lang w:val="uk-UA"/>
      </w:rPr>
      <w:t xml:space="preserve">, в </w:t>
    </w:r>
    <w:r>
      <w:rPr>
        <w:sz w:val="20"/>
        <w:szCs w:val="20"/>
        <w:lang w:val="uk-UA"/>
      </w:rPr>
      <w:t>ПАТ</w:t>
    </w:r>
    <w:r w:rsidRPr="00DB3A1E">
      <w:rPr>
        <w:sz w:val="20"/>
        <w:szCs w:val="20"/>
        <w:lang w:val="uk-UA"/>
      </w:rPr>
      <w:t xml:space="preserve"> КБ «Приватбанк»</w:t>
    </w:r>
    <w:r>
      <w:rPr>
        <w:sz w:val="20"/>
        <w:szCs w:val="20"/>
        <w:lang w:val="uk-UA"/>
      </w:rPr>
      <w:t xml:space="preserve">, </w:t>
    </w:r>
    <w:r w:rsidRPr="00DB3A1E">
      <w:rPr>
        <w:sz w:val="20"/>
        <w:szCs w:val="20"/>
        <w:lang w:val="uk-UA"/>
      </w:rPr>
      <w:t xml:space="preserve">МФО 331401, </w:t>
    </w:r>
  </w:p>
  <w:p w:rsidR="00D46A86" w:rsidRPr="00DB3A1E" w:rsidRDefault="00D46A86" w:rsidP="006A5578">
    <w:pPr>
      <w:pStyle w:val="a5"/>
      <w:jc w:val="right"/>
      <w:rPr>
        <w:sz w:val="20"/>
        <w:szCs w:val="20"/>
        <w:lang w:val="uk-UA"/>
      </w:rPr>
    </w:pPr>
    <w:r w:rsidRPr="00DB3A1E">
      <w:rPr>
        <w:sz w:val="20"/>
        <w:szCs w:val="20"/>
        <w:lang w:val="uk-UA"/>
      </w:rPr>
      <w:t>код ЄДРПОУ 3</w:t>
    </w:r>
    <w:r>
      <w:rPr>
        <w:sz w:val="20"/>
        <w:szCs w:val="20"/>
        <w:lang w:val="uk-UA"/>
      </w:rPr>
      <w:t xml:space="preserve">9529204, </w:t>
    </w:r>
    <w:r w:rsidRPr="00DB3A1E">
      <w:rPr>
        <w:sz w:val="20"/>
        <w:szCs w:val="20"/>
        <w:lang w:val="uk-UA"/>
      </w:rPr>
      <w:t>ІПН  3</w:t>
    </w:r>
    <w:r>
      <w:rPr>
        <w:sz w:val="20"/>
        <w:szCs w:val="20"/>
        <w:lang w:val="uk-UA"/>
      </w:rPr>
      <w:t>95292016246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984" w:rsidRDefault="00682984" w:rsidP="00A9087F">
      <w:pPr>
        <w:spacing w:after="0" w:line="240" w:lineRule="auto"/>
      </w:pPr>
      <w:r>
        <w:separator/>
      </w:r>
    </w:p>
  </w:footnote>
  <w:footnote w:type="continuationSeparator" w:id="0">
    <w:p w:rsidR="00682984" w:rsidRDefault="00682984" w:rsidP="00A90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A86" w:rsidRPr="00DB3A1E" w:rsidRDefault="00E25C71" w:rsidP="00E25C71">
    <w:pPr>
      <w:pStyle w:val="a3"/>
      <w:ind w:left="6372" w:hanging="6088"/>
      <w:rPr>
        <w:rFonts w:cs="Aharoni"/>
        <w:sz w:val="20"/>
        <w:szCs w:val="20"/>
        <w:lang w:val="uk-UA"/>
      </w:rPr>
    </w:pPr>
    <w:r>
      <w:rPr>
        <w:rFonts w:cs="Aharoni"/>
        <w:noProof/>
        <w:sz w:val="20"/>
        <w:szCs w:val="20"/>
      </w:rPr>
      <w:drawing>
        <wp:inline distT="0" distB="0" distL="0" distR="0" wp14:anchorId="59CA89B0" wp14:editId="4A11012D">
          <wp:extent cx="9144000" cy="1495425"/>
          <wp:effectExtent l="0" t="0" r="0" b="9525"/>
          <wp:docPr id="5" name="Рисунок 5" descr="C:\Users\men_saidov\Desktop\26908059_1658612447537631_2555676274086144126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en_saidov\Desktop\26908059_1658612447537631_2555676274086144126_n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106"/>
                  <a:stretch/>
                </pic:blipFill>
                <pic:spPr bwMode="auto">
                  <a:xfrm>
                    <a:off x="0" y="0"/>
                    <a:ext cx="9144000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46A86" w:rsidRPr="00376212" w:rsidRDefault="00D46A86" w:rsidP="006A5578">
    <w:pPr>
      <w:spacing w:after="0"/>
      <w:ind w:left="539" w:hanging="142"/>
      <w:rPr>
        <w:rFonts w:ascii="Franklin Gothic Book" w:hAnsi="Franklin Gothic Book" w:cs="Aharoni"/>
        <w:sz w:val="20"/>
        <w:szCs w:val="20"/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65F34"/>
    <w:multiLevelType w:val="hybridMultilevel"/>
    <w:tmpl w:val="CE424A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F222FA"/>
    <w:multiLevelType w:val="hybridMultilevel"/>
    <w:tmpl w:val="302A35A4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" w15:restartNumberingAfterBreak="0">
    <w:nsid w:val="083E69BB"/>
    <w:multiLevelType w:val="hybridMultilevel"/>
    <w:tmpl w:val="B2B8E2D2"/>
    <w:lvl w:ilvl="0" w:tplc="32BEFCD2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3F5FD5"/>
    <w:multiLevelType w:val="hybridMultilevel"/>
    <w:tmpl w:val="795072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78638A"/>
    <w:multiLevelType w:val="hybridMultilevel"/>
    <w:tmpl w:val="9688473C"/>
    <w:lvl w:ilvl="0" w:tplc="FA4CC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227D9E"/>
    <w:multiLevelType w:val="hybridMultilevel"/>
    <w:tmpl w:val="823C9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40909"/>
    <w:multiLevelType w:val="hybridMultilevel"/>
    <w:tmpl w:val="E0D6F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25F30"/>
    <w:multiLevelType w:val="hybridMultilevel"/>
    <w:tmpl w:val="FCC23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26F1D"/>
    <w:multiLevelType w:val="hybridMultilevel"/>
    <w:tmpl w:val="D0025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7038A9"/>
    <w:multiLevelType w:val="hybridMultilevel"/>
    <w:tmpl w:val="DBC47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A5A9C"/>
    <w:multiLevelType w:val="hybridMultilevel"/>
    <w:tmpl w:val="EA2C59FE"/>
    <w:lvl w:ilvl="0" w:tplc="61D812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EA5A69"/>
    <w:multiLevelType w:val="hybridMultilevel"/>
    <w:tmpl w:val="80E8ED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7AB77AF"/>
    <w:multiLevelType w:val="hybridMultilevel"/>
    <w:tmpl w:val="BA280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54F49"/>
    <w:multiLevelType w:val="hybridMultilevel"/>
    <w:tmpl w:val="AD30B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1541C"/>
    <w:multiLevelType w:val="hybridMultilevel"/>
    <w:tmpl w:val="9B6E7302"/>
    <w:lvl w:ilvl="0" w:tplc="49F81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10F20BF"/>
    <w:multiLevelType w:val="hybridMultilevel"/>
    <w:tmpl w:val="F5BCB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AF4700"/>
    <w:multiLevelType w:val="hybridMultilevel"/>
    <w:tmpl w:val="ADE25D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5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"/>
  </w:num>
  <w:num w:numId="7">
    <w:abstractNumId w:val="14"/>
  </w:num>
  <w:num w:numId="8">
    <w:abstractNumId w:val="3"/>
  </w:num>
  <w:num w:numId="9">
    <w:abstractNumId w:val="0"/>
  </w:num>
  <w:num w:numId="10">
    <w:abstractNumId w:val="4"/>
  </w:num>
  <w:num w:numId="11">
    <w:abstractNumId w:val="10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F09"/>
    <w:rsid w:val="000145F8"/>
    <w:rsid w:val="00045D15"/>
    <w:rsid w:val="00076953"/>
    <w:rsid w:val="000C1DFF"/>
    <w:rsid w:val="000D2AAC"/>
    <w:rsid w:val="000E5E55"/>
    <w:rsid w:val="000F4362"/>
    <w:rsid w:val="000F491A"/>
    <w:rsid w:val="0010573B"/>
    <w:rsid w:val="00110C54"/>
    <w:rsid w:val="001168F8"/>
    <w:rsid w:val="00133C85"/>
    <w:rsid w:val="00151E0B"/>
    <w:rsid w:val="00160E3E"/>
    <w:rsid w:val="001661C4"/>
    <w:rsid w:val="001733CC"/>
    <w:rsid w:val="00175292"/>
    <w:rsid w:val="001A723B"/>
    <w:rsid w:val="001B0172"/>
    <w:rsid w:val="001C69F6"/>
    <w:rsid w:val="002256CB"/>
    <w:rsid w:val="002768AF"/>
    <w:rsid w:val="002A1A4B"/>
    <w:rsid w:val="002A5809"/>
    <w:rsid w:val="002B4C50"/>
    <w:rsid w:val="002C5A45"/>
    <w:rsid w:val="00311D7B"/>
    <w:rsid w:val="00314664"/>
    <w:rsid w:val="003370D7"/>
    <w:rsid w:val="00345D75"/>
    <w:rsid w:val="00376212"/>
    <w:rsid w:val="00394DE8"/>
    <w:rsid w:val="003B4796"/>
    <w:rsid w:val="003F2F8E"/>
    <w:rsid w:val="00431DC4"/>
    <w:rsid w:val="00442B96"/>
    <w:rsid w:val="00450AC2"/>
    <w:rsid w:val="00450DEA"/>
    <w:rsid w:val="00461509"/>
    <w:rsid w:val="0046670F"/>
    <w:rsid w:val="004B0682"/>
    <w:rsid w:val="004E2B9D"/>
    <w:rsid w:val="00500373"/>
    <w:rsid w:val="0050227C"/>
    <w:rsid w:val="00516010"/>
    <w:rsid w:val="0052410A"/>
    <w:rsid w:val="00532B84"/>
    <w:rsid w:val="00585D39"/>
    <w:rsid w:val="005A0540"/>
    <w:rsid w:val="005B02E5"/>
    <w:rsid w:val="005B7F20"/>
    <w:rsid w:val="005F6350"/>
    <w:rsid w:val="00600F9D"/>
    <w:rsid w:val="0062450D"/>
    <w:rsid w:val="0062459C"/>
    <w:rsid w:val="00642B0E"/>
    <w:rsid w:val="00682984"/>
    <w:rsid w:val="00697415"/>
    <w:rsid w:val="006A5578"/>
    <w:rsid w:val="006B3F44"/>
    <w:rsid w:val="006C694A"/>
    <w:rsid w:val="006E306E"/>
    <w:rsid w:val="0071582D"/>
    <w:rsid w:val="00741912"/>
    <w:rsid w:val="00745A1F"/>
    <w:rsid w:val="0076712E"/>
    <w:rsid w:val="00783056"/>
    <w:rsid w:val="0079246A"/>
    <w:rsid w:val="007B5183"/>
    <w:rsid w:val="007C60EF"/>
    <w:rsid w:val="007D06AD"/>
    <w:rsid w:val="007F0EDF"/>
    <w:rsid w:val="00803F34"/>
    <w:rsid w:val="008205C3"/>
    <w:rsid w:val="00826CD7"/>
    <w:rsid w:val="008564F6"/>
    <w:rsid w:val="00856E08"/>
    <w:rsid w:val="008D4F67"/>
    <w:rsid w:val="008F19F9"/>
    <w:rsid w:val="00911E88"/>
    <w:rsid w:val="009535E1"/>
    <w:rsid w:val="0098568D"/>
    <w:rsid w:val="00993766"/>
    <w:rsid w:val="00997578"/>
    <w:rsid w:val="009C0F10"/>
    <w:rsid w:val="009F0E0D"/>
    <w:rsid w:val="009F1FE0"/>
    <w:rsid w:val="00A17C8E"/>
    <w:rsid w:val="00A24EC8"/>
    <w:rsid w:val="00A36075"/>
    <w:rsid w:val="00A44771"/>
    <w:rsid w:val="00A479CB"/>
    <w:rsid w:val="00A51507"/>
    <w:rsid w:val="00A901E2"/>
    <w:rsid w:val="00A9087F"/>
    <w:rsid w:val="00AC196E"/>
    <w:rsid w:val="00AC1DED"/>
    <w:rsid w:val="00B1075F"/>
    <w:rsid w:val="00B43E64"/>
    <w:rsid w:val="00B46A72"/>
    <w:rsid w:val="00B55955"/>
    <w:rsid w:val="00B65981"/>
    <w:rsid w:val="00B9506C"/>
    <w:rsid w:val="00B962E5"/>
    <w:rsid w:val="00BA20EC"/>
    <w:rsid w:val="00BB11BD"/>
    <w:rsid w:val="00BC6CCE"/>
    <w:rsid w:val="00BD1401"/>
    <w:rsid w:val="00BF5C5B"/>
    <w:rsid w:val="00C24A6C"/>
    <w:rsid w:val="00C26310"/>
    <w:rsid w:val="00C41250"/>
    <w:rsid w:val="00C715C7"/>
    <w:rsid w:val="00C83592"/>
    <w:rsid w:val="00C85F09"/>
    <w:rsid w:val="00CA6331"/>
    <w:rsid w:val="00CC7001"/>
    <w:rsid w:val="00CF13FE"/>
    <w:rsid w:val="00D13670"/>
    <w:rsid w:val="00D24365"/>
    <w:rsid w:val="00D268C3"/>
    <w:rsid w:val="00D46A86"/>
    <w:rsid w:val="00DB3A1E"/>
    <w:rsid w:val="00DB4216"/>
    <w:rsid w:val="00DE76ED"/>
    <w:rsid w:val="00DE7D28"/>
    <w:rsid w:val="00E06208"/>
    <w:rsid w:val="00E25C71"/>
    <w:rsid w:val="00E91F77"/>
    <w:rsid w:val="00E9368F"/>
    <w:rsid w:val="00EA6A26"/>
    <w:rsid w:val="00EB62AA"/>
    <w:rsid w:val="00EB7C5A"/>
    <w:rsid w:val="00ED321D"/>
    <w:rsid w:val="00EF1F1F"/>
    <w:rsid w:val="00F24BCA"/>
    <w:rsid w:val="00F42D0D"/>
    <w:rsid w:val="00F6500A"/>
    <w:rsid w:val="00F856E9"/>
    <w:rsid w:val="00FA233D"/>
    <w:rsid w:val="00FA2519"/>
    <w:rsid w:val="00FB57DA"/>
    <w:rsid w:val="00FC5821"/>
    <w:rsid w:val="00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18935"/>
  <w15:docId w15:val="{453EDD11-A151-4450-95F2-9D159A07E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0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087F"/>
  </w:style>
  <w:style w:type="paragraph" w:styleId="a5">
    <w:name w:val="footer"/>
    <w:basedOn w:val="a"/>
    <w:link w:val="a6"/>
    <w:uiPriority w:val="99"/>
    <w:unhideWhenUsed/>
    <w:rsid w:val="00A90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087F"/>
  </w:style>
  <w:style w:type="paragraph" w:styleId="a7">
    <w:name w:val="Balloon Text"/>
    <w:basedOn w:val="a"/>
    <w:link w:val="a8"/>
    <w:uiPriority w:val="99"/>
    <w:semiHidden/>
    <w:unhideWhenUsed/>
    <w:rsid w:val="00A9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087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9087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A6A26"/>
    <w:pPr>
      <w:ind w:left="720"/>
      <w:contextualSpacing/>
    </w:pPr>
  </w:style>
  <w:style w:type="character" w:styleId="ab">
    <w:name w:val="Strong"/>
    <w:basedOn w:val="a0"/>
    <w:uiPriority w:val="22"/>
    <w:qFormat/>
    <w:rsid w:val="00741912"/>
    <w:rPr>
      <w:b/>
      <w:bCs/>
    </w:rPr>
  </w:style>
  <w:style w:type="character" w:customStyle="1" w:styleId="apple-converted-space">
    <w:name w:val="apple-converted-space"/>
    <w:basedOn w:val="a0"/>
    <w:rsid w:val="00741912"/>
  </w:style>
  <w:style w:type="paragraph" w:styleId="ac">
    <w:name w:val="No Spacing"/>
    <w:uiPriority w:val="1"/>
    <w:qFormat/>
    <w:rsid w:val="001A723B"/>
    <w:pPr>
      <w:spacing w:after="0" w:line="240" w:lineRule="auto"/>
    </w:pPr>
  </w:style>
  <w:style w:type="paragraph" w:customStyle="1" w:styleId="Default">
    <w:name w:val="Default"/>
    <w:rsid w:val="003146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0;&#1072;&#1076;&#1088;&#1099;\Downloads\&#1041;&#1083;&#1072;&#1085;&#1082;%20&#1054;&#1054;&#1054;%20&#1057;&#1052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ООО СМС</Template>
  <TotalTime>2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</dc:creator>
  <cp:lastModifiedBy>fra_grechishkin</cp:lastModifiedBy>
  <cp:revision>3</cp:revision>
  <cp:lastPrinted>2017-11-22T08:09:00Z</cp:lastPrinted>
  <dcterms:created xsi:type="dcterms:W3CDTF">2018-01-26T09:55:00Z</dcterms:created>
  <dcterms:modified xsi:type="dcterms:W3CDTF">2018-01-26T09:57:00Z</dcterms:modified>
</cp:coreProperties>
</file>